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0577" w14:textId="77777777" w:rsidR="00395624" w:rsidRDefault="00395624" w:rsidP="00EF4ABA">
      <w:pPr>
        <w:jc w:val="center"/>
        <w:rPr>
          <w:b/>
          <w:sz w:val="22"/>
          <w:szCs w:val="22"/>
          <w:lang w:val="de-DE"/>
        </w:rPr>
      </w:pPr>
    </w:p>
    <w:p w14:paraId="448793ED" w14:textId="77777777" w:rsidR="00395624" w:rsidRDefault="00395624" w:rsidP="00393F5D">
      <w:pPr>
        <w:rPr>
          <w:b/>
          <w:sz w:val="22"/>
          <w:szCs w:val="22"/>
          <w:lang w:val="de-DE"/>
        </w:rPr>
      </w:pPr>
    </w:p>
    <w:p w14:paraId="2042C1F1" w14:textId="77777777" w:rsidR="00F860FE" w:rsidRDefault="00F860FE" w:rsidP="00393F5D">
      <w:pPr>
        <w:rPr>
          <w:b/>
          <w:sz w:val="22"/>
          <w:szCs w:val="22"/>
          <w:lang w:val="de-DE"/>
        </w:rPr>
      </w:pPr>
    </w:p>
    <w:p w14:paraId="3C170208" w14:textId="77777777" w:rsidR="00F860FE" w:rsidRDefault="00F860FE" w:rsidP="00393F5D">
      <w:pPr>
        <w:rPr>
          <w:b/>
          <w:sz w:val="22"/>
          <w:szCs w:val="22"/>
          <w:lang w:val="de-DE"/>
        </w:rPr>
      </w:pPr>
    </w:p>
    <w:p w14:paraId="59B5D1AF" w14:textId="77777777" w:rsidR="00F860FE" w:rsidRDefault="00F860FE" w:rsidP="00393F5D">
      <w:pPr>
        <w:rPr>
          <w:b/>
          <w:sz w:val="22"/>
          <w:szCs w:val="22"/>
          <w:lang w:val="de-DE"/>
        </w:rPr>
      </w:pPr>
    </w:p>
    <w:p w14:paraId="2F3A0C2E" w14:textId="77777777" w:rsidR="00530DFE" w:rsidRPr="00C03781" w:rsidRDefault="00FE131C" w:rsidP="00EF4ABA">
      <w:pPr>
        <w:jc w:val="center"/>
        <w:rPr>
          <w:b/>
          <w:sz w:val="22"/>
          <w:szCs w:val="22"/>
          <w:lang w:val="de-DE"/>
        </w:rPr>
      </w:pPr>
      <w:r w:rsidRPr="00C03781">
        <w:rPr>
          <w:b/>
          <w:sz w:val="22"/>
          <w:szCs w:val="22"/>
          <w:lang w:val="de-DE"/>
        </w:rPr>
        <w:t>MATEMATİK</w:t>
      </w:r>
      <w:r>
        <w:rPr>
          <w:b/>
          <w:sz w:val="22"/>
          <w:szCs w:val="22"/>
          <w:lang w:val="de-DE"/>
        </w:rPr>
        <w:t xml:space="preserve"> VE FEN BİLİMLERİ </w:t>
      </w:r>
      <w:r w:rsidR="00530DFE" w:rsidRPr="00C03781">
        <w:rPr>
          <w:b/>
          <w:sz w:val="22"/>
          <w:szCs w:val="22"/>
          <w:lang w:val="de-DE"/>
        </w:rPr>
        <w:t>EĞİTİMİ BÖLÜMÜ</w:t>
      </w:r>
    </w:p>
    <w:p w14:paraId="60F1FFE0" w14:textId="77777777" w:rsidR="00530DFE" w:rsidRPr="00C03781" w:rsidRDefault="00530DFE" w:rsidP="00EF4ABA">
      <w:pPr>
        <w:jc w:val="center"/>
        <w:rPr>
          <w:b/>
          <w:sz w:val="22"/>
          <w:szCs w:val="22"/>
          <w:lang w:val="de-DE"/>
        </w:rPr>
      </w:pPr>
      <w:r w:rsidRPr="00C03781">
        <w:rPr>
          <w:b/>
          <w:sz w:val="22"/>
          <w:szCs w:val="22"/>
          <w:lang w:val="de-DE"/>
        </w:rPr>
        <w:t>KİMYA EĞİTİMİ ANABİLİM DALI</w:t>
      </w:r>
    </w:p>
    <w:p w14:paraId="3EF212EF" w14:textId="77777777" w:rsidR="00530DFE" w:rsidRPr="00C03781" w:rsidRDefault="00FE131C" w:rsidP="00EF4ABA">
      <w:pPr>
        <w:jc w:val="center"/>
        <w:rPr>
          <w:b/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2021-2022</w:t>
      </w:r>
      <w:r w:rsidR="00530DFE" w:rsidRPr="00C03781">
        <w:rPr>
          <w:b/>
          <w:sz w:val="22"/>
          <w:szCs w:val="22"/>
          <w:lang w:val="de-DE"/>
        </w:rPr>
        <w:t xml:space="preserve"> </w:t>
      </w:r>
      <w:r w:rsidR="00CF4A79" w:rsidRPr="00C03781">
        <w:rPr>
          <w:b/>
          <w:sz w:val="22"/>
          <w:szCs w:val="22"/>
          <w:lang w:val="de-DE"/>
        </w:rPr>
        <w:t>EĞİTİM-</w:t>
      </w:r>
      <w:r w:rsidR="00530DFE" w:rsidRPr="00C03781">
        <w:rPr>
          <w:b/>
          <w:sz w:val="22"/>
          <w:szCs w:val="22"/>
          <w:lang w:val="de-DE"/>
        </w:rPr>
        <w:t xml:space="preserve">ÖĞRETİM YILI </w:t>
      </w:r>
      <w:r w:rsidR="00CE4DBC" w:rsidRPr="00C03781">
        <w:rPr>
          <w:b/>
          <w:sz w:val="22"/>
          <w:szCs w:val="22"/>
          <w:lang w:val="de-DE"/>
        </w:rPr>
        <w:t>BAHAR</w:t>
      </w:r>
      <w:r w:rsidR="00530DFE" w:rsidRPr="00C03781">
        <w:rPr>
          <w:b/>
          <w:sz w:val="22"/>
          <w:szCs w:val="22"/>
          <w:lang w:val="de-DE"/>
        </w:rPr>
        <w:t xml:space="preserve"> DÖNEMİ </w:t>
      </w:r>
      <w:r>
        <w:rPr>
          <w:b/>
          <w:sz w:val="22"/>
          <w:szCs w:val="22"/>
          <w:lang w:val="de-DE"/>
        </w:rPr>
        <w:t>3 DERS SINAV</w:t>
      </w:r>
      <w:r w:rsidR="00530DFE" w:rsidRPr="00C03781">
        <w:rPr>
          <w:b/>
          <w:sz w:val="22"/>
          <w:szCs w:val="22"/>
          <w:lang w:val="de-DE"/>
        </w:rPr>
        <w:t xml:space="preserve"> PROGRAMI</w:t>
      </w:r>
    </w:p>
    <w:p w14:paraId="67CD3D81" w14:textId="77777777" w:rsidR="004E0C6D" w:rsidRPr="00C03781" w:rsidRDefault="004E0C6D" w:rsidP="00EF4ABA">
      <w:pPr>
        <w:jc w:val="center"/>
        <w:rPr>
          <w:b/>
          <w:sz w:val="22"/>
          <w:szCs w:val="22"/>
          <w:lang w:val="de-D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3"/>
        <w:gridCol w:w="1419"/>
        <w:gridCol w:w="5179"/>
        <w:gridCol w:w="1411"/>
      </w:tblGrid>
      <w:tr w:rsidR="00F860FE" w:rsidRPr="00B26666" w14:paraId="7DB16558" w14:textId="77777777" w:rsidTr="00F860FE">
        <w:trPr>
          <w:trHeight w:val="510"/>
          <w:jc w:val="center"/>
        </w:trPr>
        <w:tc>
          <w:tcPr>
            <w:tcW w:w="6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7BD602B" w14:textId="77777777" w:rsidR="006779CC" w:rsidRPr="00B26666" w:rsidRDefault="006779CC" w:rsidP="00BA5957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26666">
              <w:rPr>
                <w:rFonts w:ascii="Calibri" w:hAnsi="Calibri"/>
                <w:b/>
                <w:sz w:val="20"/>
                <w:szCs w:val="20"/>
              </w:rPr>
              <w:t>TARİH</w:t>
            </w:r>
          </w:p>
        </w:tc>
        <w:tc>
          <w:tcPr>
            <w:tcW w:w="770" w:type="pc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71F3773" w14:textId="77777777" w:rsidR="006779CC" w:rsidRPr="00B26666" w:rsidRDefault="006779CC" w:rsidP="00BA5957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  <w:r w:rsidRPr="00B26666">
              <w:rPr>
                <w:rFonts w:ascii="Calibri" w:hAnsi="Calibri"/>
                <w:sz w:val="20"/>
              </w:rPr>
              <w:t>SAAT</w:t>
            </w:r>
          </w:p>
        </w:tc>
        <w:tc>
          <w:tcPr>
            <w:tcW w:w="2811" w:type="pc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9F0ADA" w14:textId="77777777" w:rsidR="006779CC" w:rsidRPr="00B26666" w:rsidRDefault="006779CC" w:rsidP="00BA5957">
            <w:pPr>
              <w:spacing w:line="360" w:lineRule="auto"/>
              <w:rPr>
                <w:rFonts w:ascii="Calibri" w:hAnsi="Calibri"/>
                <w:b/>
                <w:sz w:val="20"/>
                <w:szCs w:val="20"/>
              </w:rPr>
            </w:pPr>
            <w:r w:rsidRPr="00B26666">
              <w:rPr>
                <w:rFonts w:ascii="Calibri" w:hAnsi="Calibri"/>
                <w:b/>
                <w:sz w:val="20"/>
                <w:szCs w:val="20"/>
              </w:rPr>
              <w:t xml:space="preserve">DERSİN KODU </w:t>
            </w:r>
            <w:proofErr w:type="spellStart"/>
            <w:r w:rsidRPr="00B26666">
              <w:rPr>
                <w:rFonts w:ascii="Calibri" w:hAnsi="Calibri"/>
                <w:b/>
                <w:sz w:val="20"/>
                <w:szCs w:val="20"/>
              </w:rPr>
              <w:t>ve</w:t>
            </w:r>
            <w:proofErr w:type="spellEnd"/>
            <w:r w:rsidRPr="00B26666">
              <w:rPr>
                <w:rFonts w:ascii="Calibri" w:hAnsi="Calibri"/>
                <w:b/>
                <w:sz w:val="20"/>
                <w:szCs w:val="20"/>
              </w:rPr>
              <w:t xml:space="preserve"> ADI</w:t>
            </w:r>
          </w:p>
        </w:tc>
        <w:tc>
          <w:tcPr>
            <w:tcW w:w="766" w:type="pc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76FF907" w14:textId="77777777" w:rsidR="006779CC" w:rsidRPr="00B26666" w:rsidRDefault="006779CC" w:rsidP="00BA5957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26666">
              <w:rPr>
                <w:rFonts w:ascii="Calibri" w:hAnsi="Calibri"/>
                <w:b/>
                <w:sz w:val="20"/>
                <w:szCs w:val="20"/>
              </w:rPr>
              <w:t>SINAV YERİ</w:t>
            </w:r>
          </w:p>
        </w:tc>
      </w:tr>
      <w:tr w:rsidR="006779CC" w:rsidRPr="00B26666" w14:paraId="18B29991" w14:textId="77777777" w:rsidTr="00F860FE">
        <w:trPr>
          <w:trHeight w:val="279"/>
          <w:jc w:val="center"/>
        </w:trPr>
        <w:tc>
          <w:tcPr>
            <w:tcW w:w="653" w:type="pct"/>
            <w:vMerge w:val="restart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1989DF13" w14:textId="77777777" w:rsidR="006779CC" w:rsidRPr="00B26666" w:rsidRDefault="0052157D" w:rsidP="0052157D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07</w:t>
            </w:r>
            <w:r w:rsidR="006779CC" w:rsidRPr="00B26666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Mart</w:t>
            </w:r>
            <w:r w:rsidR="006779CC" w:rsidRPr="00B26666">
              <w:rPr>
                <w:rFonts w:ascii="Calibri" w:hAnsi="Calibri"/>
                <w:sz w:val="20"/>
              </w:rPr>
              <w:t xml:space="preserve"> Pazartesi</w:t>
            </w:r>
          </w:p>
        </w:tc>
        <w:tc>
          <w:tcPr>
            <w:tcW w:w="7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3FAA5A" w14:textId="77777777" w:rsidR="006779CC" w:rsidRPr="00B26666" w:rsidRDefault="006779CC" w:rsidP="00D104A0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26666">
              <w:rPr>
                <w:rFonts w:ascii="Calibri" w:hAnsi="Calibri"/>
                <w:sz w:val="20"/>
                <w:szCs w:val="20"/>
              </w:rPr>
              <w:t>1</w:t>
            </w:r>
            <w:r w:rsidR="009F644D">
              <w:rPr>
                <w:rFonts w:ascii="Calibri" w:hAnsi="Calibri"/>
                <w:sz w:val="20"/>
                <w:szCs w:val="20"/>
              </w:rPr>
              <w:t>0:3</w:t>
            </w:r>
            <w:r w:rsidRPr="00B26666">
              <w:rPr>
                <w:rFonts w:ascii="Calibri" w:hAnsi="Calibri"/>
                <w:sz w:val="20"/>
                <w:szCs w:val="20"/>
              </w:rPr>
              <w:t>0-12:00</w:t>
            </w:r>
          </w:p>
        </w:tc>
        <w:tc>
          <w:tcPr>
            <w:tcW w:w="28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771F59" w14:textId="77777777" w:rsidR="006779CC" w:rsidRPr="00B26666" w:rsidRDefault="006779CC" w:rsidP="009A365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26666">
              <w:rPr>
                <w:rFonts w:ascii="Calibri" w:hAnsi="Calibri"/>
                <w:sz w:val="20"/>
                <w:szCs w:val="20"/>
              </w:rPr>
              <w:t xml:space="preserve">KM202A </w:t>
            </w:r>
            <w:proofErr w:type="spellStart"/>
            <w:r w:rsidRPr="00B26666">
              <w:rPr>
                <w:rFonts w:ascii="Calibri" w:hAnsi="Calibri"/>
                <w:sz w:val="20"/>
                <w:szCs w:val="20"/>
              </w:rPr>
              <w:t>ANALiTİK</w:t>
            </w:r>
            <w:proofErr w:type="spellEnd"/>
            <w:r w:rsidRPr="00B26666">
              <w:rPr>
                <w:rFonts w:ascii="Calibri" w:hAnsi="Calibri"/>
                <w:sz w:val="20"/>
                <w:szCs w:val="20"/>
              </w:rPr>
              <w:t xml:space="preserve"> KİMYA-II (G. EKMEKCİ)</w:t>
            </w:r>
          </w:p>
        </w:tc>
        <w:tc>
          <w:tcPr>
            <w:tcW w:w="7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AA5AC" w14:textId="77777777" w:rsidR="006779CC" w:rsidRPr="00B26666" w:rsidRDefault="009F644D" w:rsidP="00D104A0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LAB2</w:t>
            </w:r>
          </w:p>
        </w:tc>
      </w:tr>
      <w:tr w:rsidR="009F644D" w:rsidRPr="00B26666" w14:paraId="52C5F24B" w14:textId="77777777" w:rsidTr="00F860FE">
        <w:trPr>
          <w:trHeight w:val="279"/>
          <w:jc w:val="center"/>
        </w:trPr>
        <w:tc>
          <w:tcPr>
            <w:tcW w:w="653" w:type="pct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16BA209A" w14:textId="77777777" w:rsidR="009F644D" w:rsidRPr="00B26666" w:rsidRDefault="009F644D" w:rsidP="009F644D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816E03" w14:textId="77777777" w:rsidR="009F644D" w:rsidRPr="00B26666" w:rsidRDefault="009F644D" w:rsidP="009F644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10:30-12</w:t>
            </w:r>
            <w:r w:rsidRPr="00B26666">
              <w:rPr>
                <w:rFonts w:ascii="Calibri" w:hAnsi="Calibri"/>
                <w:sz w:val="20"/>
                <w:szCs w:val="20"/>
              </w:rPr>
              <w:t>:00</w:t>
            </w:r>
          </w:p>
        </w:tc>
        <w:tc>
          <w:tcPr>
            <w:tcW w:w="28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666086" w14:textId="77777777" w:rsidR="009F644D" w:rsidRPr="00B26666" w:rsidRDefault="009F644D" w:rsidP="009F644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26666">
              <w:rPr>
                <w:rFonts w:ascii="Calibri" w:hAnsi="Calibri"/>
                <w:sz w:val="20"/>
                <w:szCs w:val="20"/>
                <w:lang w:val="tr-TR"/>
              </w:rPr>
              <w:t>KM106A TEMEL KİMYA II (Y. ALTUN)</w:t>
            </w:r>
          </w:p>
        </w:tc>
        <w:tc>
          <w:tcPr>
            <w:tcW w:w="7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91E334" w14:textId="77777777" w:rsidR="009F644D" w:rsidRPr="00B26666" w:rsidRDefault="009F644D" w:rsidP="009F644D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LAB6</w:t>
            </w:r>
          </w:p>
        </w:tc>
      </w:tr>
      <w:tr w:rsidR="009F644D" w:rsidRPr="00B26666" w14:paraId="6A546DDD" w14:textId="77777777" w:rsidTr="00F860FE">
        <w:trPr>
          <w:trHeight w:val="279"/>
          <w:jc w:val="center"/>
        </w:trPr>
        <w:tc>
          <w:tcPr>
            <w:tcW w:w="653" w:type="pct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EED0E20" w14:textId="77777777" w:rsidR="009F644D" w:rsidRPr="00B26666" w:rsidRDefault="009F644D" w:rsidP="009F644D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43A42A" w14:textId="77777777" w:rsidR="009F644D" w:rsidRPr="00B26666" w:rsidRDefault="009F644D" w:rsidP="009F644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10:30-12</w:t>
            </w:r>
            <w:r w:rsidRPr="00B26666">
              <w:rPr>
                <w:rFonts w:ascii="Calibri" w:hAnsi="Calibri"/>
                <w:sz w:val="20"/>
                <w:szCs w:val="20"/>
              </w:rPr>
              <w:t>:00</w:t>
            </w:r>
          </w:p>
        </w:tc>
        <w:tc>
          <w:tcPr>
            <w:tcW w:w="28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FD9E20" w14:textId="77777777" w:rsidR="009F644D" w:rsidRPr="00B26666" w:rsidRDefault="009F644D" w:rsidP="009F644D">
            <w:pPr>
              <w:pStyle w:val="Balk2"/>
              <w:spacing w:line="360" w:lineRule="auto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KM306A FİZİKOKİMYA-II (İ. USLU)</w:t>
            </w:r>
          </w:p>
        </w:tc>
        <w:tc>
          <w:tcPr>
            <w:tcW w:w="7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A7F44F" w14:textId="77777777" w:rsidR="009F644D" w:rsidRPr="00B26666" w:rsidRDefault="009F644D" w:rsidP="009F644D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LAB2</w:t>
            </w:r>
          </w:p>
        </w:tc>
      </w:tr>
      <w:tr w:rsidR="00807531" w:rsidRPr="00B26666" w14:paraId="58F79E61" w14:textId="77777777" w:rsidTr="00F860FE">
        <w:trPr>
          <w:trHeight w:val="279"/>
          <w:jc w:val="center"/>
        </w:trPr>
        <w:tc>
          <w:tcPr>
            <w:tcW w:w="653" w:type="pct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4407982B" w14:textId="77777777" w:rsidR="00807531" w:rsidRPr="00B26666" w:rsidRDefault="00807531" w:rsidP="009F644D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657E23" w14:textId="77777777" w:rsidR="00807531" w:rsidRDefault="00807531" w:rsidP="009F644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13:30-15</w:t>
            </w:r>
            <w:r w:rsidRPr="00B26666">
              <w:rPr>
                <w:rFonts w:ascii="Calibri" w:hAnsi="Calibri"/>
                <w:sz w:val="20"/>
                <w:szCs w:val="20"/>
              </w:rPr>
              <w:t>:00</w:t>
            </w:r>
          </w:p>
        </w:tc>
        <w:tc>
          <w:tcPr>
            <w:tcW w:w="28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A500B9" w14:textId="77777777" w:rsidR="00807531" w:rsidRDefault="00807531" w:rsidP="009F644D">
            <w:pPr>
              <w:pStyle w:val="Balk2"/>
              <w:spacing w:line="360" w:lineRule="auto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KM410MB ÖĞRETİM TEKNOLOJİLERİ VE MATERYAL TASARIMI</w:t>
            </w:r>
            <w:r w:rsidR="00F860FE">
              <w:rPr>
                <w:rFonts w:ascii="Calibri" w:hAnsi="Calibri"/>
                <w:b w:val="0"/>
                <w:sz w:val="20"/>
              </w:rPr>
              <w:t xml:space="preserve"> (N. KAVAK)</w:t>
            </w:r>
          </w:p>
        </w:tc>
        <w:tc>
          <w:tcPr>
            <w:tcW w:w="7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19845C" w14:textId="77777777" w:rsidR="00807531" w:rsidRDefault="00807531" w:rsidP="009F644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ÖEO</w:t>
            </w:r>
          </w:p>
        </w:tc>
      </w:tr>
      <w:tr w:rsidR="009F644D" w:rsidRPr="00B26666" w14:paraId="3E250625" w14:textId="77777777" w:rsidTr="00F860FE">
        <w:trPr>
          <w:trHeight w:val="279"/>
          <w:jc w:val="center"/>
        </w:trPr>
        <w:tc>
          <w:tcPr>
            <w:tcW w:w="653" w:type="pct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E83CABA" w14:textId="77777777" w:rsidR="009F644D" w:rsidRPr="00B26666" w:rsidRDefault="009F644D" w:rsidP="009F644D">
            <w:pPr>
              <w:pStyle w:val="Balk2"/>
              <w:spacing w:line="360" w:lineRule="auto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051318" w14:textId="77777777" w:rsidR="009F644D" w:rsidRPr="00B26666" w:rsidRDefault="00807531" w:rsidP="009F644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13:30-15</w:t>
            </w:r>
            <w:r w:rsidR="009F644D" w:rsidRPr="00B26666">
              <w:rPr>
                <w:rFonts w:ascii="Calibri" w:hAnsi="Calibri"/>
                <w:sz w:val="20"/>
                <w:szCs w:val="20"/>
              </w:rPr>
              <w:t>:00</w:t>
            </w:r>
          </w:p>
        </w:tc>
        <w:tc>
          <w:tcPr>
            <w:tcW w:w="28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BA4B2D" w14:textId="77777777" w:rsidR="009F644D" w:rsidRPr="00B26666" w:rsidRDefault="00807531" w:rsidP="009F644D">
            <w:pPr>
              <w:pStyle w:val="Balk2"/>
              <w:spacing w:line="360" w:lineRule="auto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KM308A</w:t>
            </w:r>
            <w:r w:rsidR="009F644D" w:rsidRPr="00B26666">
              <w:rPr>
                <w:rFonts w:ascii="Calibri" w:hAnsi="Calibri"/>
                <w:b w:val="0"/>
                <w:sz w:val="20"/>
              </w:rPr>
              <w:t xml:space="preserve"> AYIRMA METODLARI  (G. EKMEKCİ)</w:t>
            </w:r>
          </w:p>
        </w:tc>
        <w:tc>
          <w:tcPr>
            <w:tcW w:w="7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2AD74" w14:textId="77777777" w:rsidR="009F644D" w:rsidRPr="00B26666" w:rsidRDefault="00807531" w:rsidP="009F644D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ÖEO</w:t>
            </w:r>
          </w:p>
        </w:tc>
      </w:tr>
      <w:tr w:rsidR="00F860FE" w:rsidRPr="00B26666" w14:paraId="1F9AF5E7" w14:textId="77777777" w:rsidTr="00F860FE">
        <w:trPr>
          <w:trHeight w:val="255"/>
          <w:jc w:val="center"/>
        </w:trPr>
        <w:tc>
          <w:tcPr>
            <w:tcW w:w="6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D698C77" w14:textId="77777777" w:rsidR="00807531" w:rsidRPr="00B26666" w:rsidRDefault="00807531" w:rsidP="00807531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tr-TR"/>
              </w:rPr>
              <w:t>08</w:t>
            </w:r>
            <w:r w:rsidRPr="00B26666">
              <w:rPr>
                <w:rFonts w:ascii="Calibri" w:hAnsi="Calibri"/>
                <w:b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eastAsia="tr-TR"/>
              </w:rPr>
              <w:t>Mart</w:t>
            </w:r>
            <w:r w:rsidRPr="00B26666">
              <w:rPr>
                <w:rFonts w:ascii="Calibri" w:hAnsi="Calibri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B26666">
              <w:rPr>
                <w:rFonts w:ascii="Calibri" w:hAnsi="Calibri"/>
                <w:b/>
                <w:sz w:val="20"/>
                <w:szCs w:val="20"/>
                <w:lang w:eastAsia="tr-TR"/>
              </w:rPr>
              <w:t>Salı</w:t>
            </w:r>
            <w:proofErr w:type="spellEnd"/>
            <w:r w:rsidRPr="00B26666">
              <w:rPr>
                <w:rFonts w:ascii="Calibri" w:hAnsi="Calibri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770" w:type="pct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53E6E99" w14:textId="77777777" w:rsidR="00807531" w:rsidRPr="00B26666" w:rsidRDefault="00807531" w:rsidP="0080753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10:30-12</w:t>
            </w:r>
            <w:r w:rsidRPr="00B26666">
              <w:rPr>
                <w:rFonts w:ascii="Calibri" w:hAnsi="Calibri"/>
                <w:sz w:val="20"/>
                <w:szCs w:val="20"/>
              </w:rPr>
              <w:t>:00</w:t>
            </w:r>
          </w:p>
        </w:tc>
        <w:tc>
          <w:tcPr>
            <w:tcW w:w="2811" w:type="pct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725B45C" w14:textId="07909757" w:rsidR="00807531" w:rsidRPr="00B26666" w:rsidRDefault="00F860FE" w:rsidP="0080753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KM104GK AN</w:t>
            </w:r>
            <w:r w:rsidR="00807531">
              <w:rPr>
                <w:rFonts w:ascii="Calibri" w:hAnsi="Calibri"/>
                <w:sz w:val="20"/>
                <w:szCs w:val="20"/>
              </w:rPr>
              <w:t>ALİZ-II</w:t>
            </w:r>
            <w:r w:rsidR="00556FA0">
              <w:rPr>
                <w:rFonts w:ascii="Calibri" w:hAnsi="Calibri"/>
                <w:sz w:val="20"/>
                <w:szCs w:val="20"/>
              </w:rPr>
              <w:t xml:space="preserve"> (D. ÇAKMAK)</w:t>
            </w:r>
          </w:p>
        </w:tc>
        <w:tc>
          <w:tcPr>
            <w:tcW w:w="766" w:type="pct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C84D98E" w14:textId="77777777" w:rsidR="00807531" w:rsidRPr="00B26666" w:rsidRDefault="00807531" w:rsidP="00807531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ÖEO</w:t>
            </w:r>
          </w:p>
        </w:tc>
      </w:tr>
    </w:tbl>
    <w:p w14:paraId="16D8662D" w14:textId="77777777" w:rsidR="00BA5957" w:rsidRDefault="00BA5957" w:rsidP="00EF4ABA">
      <w:pPr>
        <w:autoSpaceDE w:val="0"/>
        <w:autoSpaceDN w:val="0"/>
        <w:adjustRightInd w:val="0"/>
        <w:rPr>
          <w:sz w:val="21"/>
          <w:szCs w:val="21"/>
          <w:lang w:val="de-DE"/>
        </w:rPr>
      </w:pPr>
    </w:p>
    <w:p w14:paraId="06D49C3A" w14:textId="77777777" w:rsidR="002B1CD5" w:rsidRPr="00C03781" w:rsidRDefault="002B1CD5" w:rsidP="00EF4ABA">
      <w:pPr>
        <w:autoSpaceDE w:val="0"/>
        <w:autoSpaceDN w:val="0"/>
        <w:adjustRightInd w:val="0"/>
        <w:rPr>
          <w:b/>
          <w:sz w:val="21"/>
          <w:szCs w:val="21"/>
          <w:lang w:val="de-DE"/>
        </w:rPr>
      </w:pPr>
    </w:p>
    <w:p w14:paraId="257A0250" w14:textId="77777777" w:rsidR="00BF4791" w:rsidRPr="00C03781" w:rsidRDefault="00BF4791" w:rsidP="00EF4ABA">
      <w:pPr>
        <w:autoSpaceDE w:val="0"/>
        <w:autoSpaceDN w:val="0"/>
        <w:adjustRightInd w:val="0"/>
        <w:ind w:left="6379"/>
        <w:jc w:val="center"/>
        <w:rPr>
          <w:b/>
          <w:sz w:val="21"/>
          <w:szCs w:val="21"/>
          <w:lang w:val="de-DE"/>
        </w:rPr>
      </w:pPr>
      <w:proofErr w:type="spellStart"/>
      <w:r w:rsidRPr="00C03781">
        <w:rPr>
          <w:b/>
          <w:sz w:val="21"/>
          <w:szCs w:val="21"/>
          <w:lang w:val="de-DE"/>
        </w:rPr>
        <w:t>Kimya</w:t>
      </w:r>
      <w:proofErr w:type="spellEnd"/>
      <w:r w:rsidRPr="00C03781">
        <w:rPr>
          <w:b/>
          <w:sz w:val="21"/>
          <w:szCs w:val="21"/>
          <w:lang w:val="de-DE"/>
        </w:rPr>
        <w:t xml:space="preserve"> </w:t>
      </w:r>
      <w:proofErr w:type="spellStart"/>
      <w:r w:rsidRPr="00C03781">
        <w:rPr>
          <w:b/>
          <w:sz w:val="21"/>
          <w:szCs w:val="21"/>
          <w:lang w:val="de-DE"/>
        </w:rPr>
        <w:t>Eğitimi</w:t>
      </w:r>
      <w:proofErr w:type="spellEnd"/>
      <w:r w:rsidRPr="00C03781">
        <w:rPr>
          <w:b/>
          <w:sz w:val="21"/>
          <w:szCs w:val="21"/>
          <w:lang w:val="de-DE"/>
        </w:rPr>
        <w:t xml:space="preserve"> </w:t>
      </w:r>
      <w:proofErr w:type="spellStart"/>
      <w:r w:rsidRPr="00C03781">
        <w:rPr>
          <w:b/>
          <w:sz w:val="21"/>
          <w:szCs w:val="21"/>
          <w:lang w:val="de-DE"/>
        </w:rPr>
        <w:t>Anabilim</w:t>
      </w:r>
      <w:proofErr w:type="spellEnd"/>
      <w:r w:rsidRPr="00C03781">
        <w:rPr>
          <w:b/>
          <w:sz w:val="21"/>
          <w:szCs w:val="21"/>
          <w:lang w:val="de-DE"/>
        </w:rPr>
        <w:t xml:space="preserve"> </w:t>
      </w:r>
      <w:proofErr w:type="spellStart"/>
      <w:r w:rsidRPr="00C03781">
        <w:rPr>
          <w:b/>
          <w:sz w:val="21"/>
          <w:szCs w:val="21"/>
          <w:lang w:val="de-DE"/>
        </w:rPr>
        <w:t>Dalı</w:t>
      </w:r>
      <w:proofErr w:type="spellEnd"/>
      <w:r w:rsidRPr="00C03781">
        <w:rPr>
          <w:b/>
          <w:sz w:val="21"/>
          <w:szCs w:val="21"/>
          <w:lang w:val="de-DE"/>
        </w:rPr>
        <w:t xml:space="preserve"> </w:t>
      </w:r>
      <w:proofErr w:type="spellStart"/>
      <w:r w:rsidRPr="00C03781">
        <w:rPr>
          <w:b/>
          <w:sz w:val="21"/>
          <w:szCs w:val="21"/>
          <w:lang w:val="de-DE"/>
        </w:rPr>
        <w:t>Başkanı</w:t>
      </w:r>
      <w:proofErr w:type="spellEnd"/>
    </w:p>
    <w:p w14:paraId="54B7751A" w14:textId="77777777" w:rsidR="00BF4791" w:rsidRPr="00C03781" w:rsidRDefault="00BF4791" w:rsidP="00EF4ABA">
      <w:pPr>
        <w:autoSpaceDE w:val="0"/>
        <w:autoSpaceDN w:val="0"/>
        <w:adjustRightInd w:val="0"/>
        <w:ind w:left="6379"/>
        <w:jc w:val="center"/>
        <w:rPr>
          <w:b/>
          <w:sz w:val="21"/>
          <w:szCs w:val="21"/>
          <w:lang w:val="de-DE"/>
        </w:rPr>
      </w:pPr>
      <w:r w:rsidRPr="00C03781">
        <w:rPr>
          <w:b/>
          <w:sz w:val="21"/>
          <w:szCs w:val="21"/>
          <w:lang w:val="de-DE"/>
        </w:rPr>
        <w:t xml:space="preserve">Prof. Dr. </w:t>
      </w:r>
      <w:r w:rsidR="0052157D">
        <w:rPr>
          <w:b/>
          <w:sz w:val="21"/>
          <w:szCs w:val="21"/>
          <w:lang w:val="de-DE"/>
        </w:rPr>
        <w:t>Hüseyin AKKUŞ</w:t>
      </w:r>
    </w:p>
    <w:sectPr w:rsidR="00BF4791" w:rsidRPr="00C03781" w:rsidSect="00F860F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39C"/>
    <w:rsid w:val="0000213A"/>
    <w:rsid w:val="00004E52"/>
    <w:rsid w:val="000052C3"/>
    <w:rsid w:val="000112C9"/>
    <w:rsid w:val="00016FD3"/>
    <w:rsid w:val="00017169"/>
    <w:rsid w:val="00022679"/>
    <w:rsid w:val="00024942"/>
    <w:rsid w:val="0002579F"/>
    <w:rsid w:val="00025DC3"/>
    <w:rsid w:val="000277E3"/>
    <w:rsid w:val="000322F1"/>
    <w:rsid w:val="00032B64"/>
    <w:rsid w:val="00040454"/>
    <w:rsid w:val="0004137C"/>
    <w:rsid w:val="00056741"/>
    <w:rsid w:val="0005701C"/>
    <w:rsid w:val="0006056D"/>
    <w:rsid w:val="00061743"/>
    <w:rsid w:val="00063688"/>
    <w:rsid w:val="0006581B"/>
    <w:rsid w:val="00065CCC"/>
    <w:rsid w:val="000748A0"/>
    <w:rsid w:val="000749A5"/>
    <w:rsid w:val="00074A0E"/>
    <w:rsid w:val="00080013"/>
    <w:rsid w:val="00090FF9"/>
    <w:rsid w:val="00091D46"/>
    <w:rsid w:val="000951C5"/>
    <w:rsid w:val="000A1B2F"/>
    <w:rsid w:val="000A2579"/>
    <w:rsid w:val="000A43A9"/>
    <w:rsid w:val="000B375C"/>
    <w:rsid w:val="000B4E32"/>
    <w:rsid w:val="000C4BE4"/>
    <w:rsid w:val="000C7AE1"/>
    <w:rsid w:val="000D0EA0"/>
    <w:rsid w:val="000D6B41"/>
    <w:rsid w:val="000E0B3B"/>
    <w:rsid w:val="000E600B"/>
    <w:rsid w:val="000E6FB2"/>
    <w:rsid w:val="000F198F"/>
    <w:rsid w:val="000F2EDE"/>
    <w:rsid w:val="000F439C"/>
    <w:rsid w:val="001034D5"/>
    <w:rsid w:val="001039DD"/>
    <w:rsid w:val="00103A39"/>
    <w:rsid w:val="00104458"/>
    <w:rsid w:val="00107986"/>
    <w:rsid w:val="001131CF"/>
    <w:rsid w:val="001214B1"/>
    <w:rsid w:val="001314CC"/>
    <w:rsid w:val="00132A09"/>
    <w:rsid w:val="00144235"/>
    <w:rsid w:val="00145C77"/>
    <w:rsid w:val="00146257"/>
    <w:rsid w:val="001471D1"/>
    <w:rsid w:val="00156CD9"/>
    <w:rsid w:val="00157D3F"/>
    <w:rsid w:val="001609AF"/>
    <w:rsid w:val="001756F1"/>
    <w:rsid w:val="00177B5B"/>
    <w:rsid w:val="00193016"/>
    <w:rsid w:val="00194EC9"/>
    <w:rsid w:val="0019558A"/>
    <w:rsid w:val="001A312A"/>
    <w:rsid w:val="001B2501"/>
    <w:rsid w:val="001C0C67"/>
    <w:rsid w:val="001C2350"/>
    <w:rsid w:val="001C3FD4"/>
    <w:rsid w:val="001C6E3D"/>
    <w:rsid w:val="001C7968"/>
    <w:rsid w:val="001D1AD1"/>
    <w:rsid w:val="001E0F2A"/>
    <w:rsid w:val="001E24F1"/>
    <w:rsid w:val="001E5D20"/>
    <w:rsid w:val="001E7F12"/>
    <w:rsid w:val="001F1219"/>
    <w:rsid w:val="001F4E58"/>
    <w:rsid w:val="001F6561"/>
    <w:rsid w:val="00201EC7"/>
    <w:rsid w:val="00205FF6"/>
    <w:rsid w:val="00213552"/>
    <w:rsid w:val="00214C3B"/>
    <w:rsid w:val="00220799"/>
    <w:rsid w:val="00232188"/>
    <w:rsid w:val="00234EB2"/>
    <w:rsid w:val="00240BCF"/>
    <w:rsid w:val="00243B20"/>
    <w:rsid w:val="00251422"/>
    <w:rsid w:val="00253941"/>
    <w:rsid w:val="00257CDC"/>
    <w:rsid w:val="002615B0"/>
    <w:rsid w:val="00272E09"/>
    <w:rsid w:val="0027533B"/>
    <w:rsid w:val="00275DF8"/>
    <w:rsid w:val="00277952"/>
    <w:rsid w:val="0028053B"/>
    <w:rsid w:val="00280903"/>
    <w:rsid w:val="00280BDD"/>
    <w:rsid w:val="00283341"/>
    <w:rsid w:val="00287D8F"/>
    <w:rsid w:val="00290744"/>
    <w:rsid w:val="002956A1"/>
    <w:rsid w:val="00295DAF"/>
    <w:rsid w:val="0029661E"/>
    <w:rsid w:val="00296E1B"/>
    <w:rsid w:val="002B1CD5"/>
    <w:rsid w:val="002B2A53"/>
    <w:rsid w:val="002B2ECB"/>
    <w:rsid w:val="002B549D"/>
    <w:rsid w:val="002C423F"/>
    <w:rsid w:val="002C580D"/>
    <w:rsid w:val="002D2841"/>
    <w:rsid w:val="002D3FC3"/>
    <w:rsid w:val="002D746C"/>
    <w:rsid w:val="002D7560"/>
    <w:rsid w:val="002E243D"/>
    <w:rsid w:val="002E5A22"/>
    <w:rsid w:val="002E7055"/>
    <w:rsid w:val="002E7726"/>
    <w:rsid w:val="002F1E78"/>
    <w:rsid w:val="002F225D"/>
    <w:rsid w:val="002F3574"/>
    <w:rsid w:val="002F798A"/>
    <w:rsid w:val="0030407E"/>
    <w:rsid w:val="003063D1"/>
    <w:rsid w:val="00331F67"/>
    <w:rsid w:val="0034584D"/>
    <w:rsid w:val="00345C32"/>
    <w:rsid w:val="0034646E"/>
    <w:rsid w:val="00346DCF"/>
    <w:rsid w:val="003504DE"/>
    <w:rsid w:val="0035712E"/>
    <w:rsid w:val="00360C58"/>
    <w:rsid w:val="00363F65"/>
    <w:rsid w:val="00365F39"/>
    <w:rsid w:val="00366F7F"/>
    <w:rsid w:val="003711E4"/>
    <w:rsid w:val="003844A6"/>
    <w:rsid w:val="00385CA4"/>
    <w:rsid w:val="00393F5D"/>
    <w:rsid w:val="00395624"/>
    <w:rsid w:val="003969C3"/>
    <w:rsid w:val="003A43CE"/>
    <w:rsid w:val="003B4C6E"/>
    <w:rsid w:val="003B4E17"/>
    <w:rsid w:val="003C0DB6"/>
    <w:rsid w:val="003D0E13"/>
    <w:rsid w:val="003D592B"/>
    <w:rsid w:val="003E1ADA"/>
    <w:rsid w:val="003E34D9"/>
    <w:rsid w:val="003E5A6F"/>
    <w:rsid w:val="003E6CDF"/>
    <w:rsid w:val="003F2B2E"/>
    <w:rsid w:val="004006BD"/>
    <w:rsid w:val="00406889"/>
    <w:rsid w:val="00407D8B"/>
    <w:rsid w:val="0041060E"/>
    <w:rsid w:val="004237BD"/>
    <w:rsid w:val="00433BE3"/>
    <w:rsid w:val="004353B5"/>
    <w:rsid w:val="0045049B"/>
    <w:rsid w:val="0045197B"/>
    <w:rsid w:val="00461CBB"/>
    <w:rsid w:val="0046693C"/>
    <w:rsid w:val="00474A25"/>
    <w:rsid w:val="004757F1"/>
    <w:rsid w:val="00475DF8"/>
    <w:rsid w:val="00480B9A"/>
    <w:rsid w:val="00484209"/>
    <w:rsid w:val="00486EBC"/>
    <w:rsid w:val="004A0EF1"/>
    <w:rsid w:val="004A5EB4"/>
    <w:rsid w:val="004B2FF3"/>
    <w:rsid w:val="004B3D71"/>
    <w:rsid w:val="004D0CE0"/>
    <w:rsid w:val="004D7646"/>
    <w:rsid w:val="004E0C6D"/>
    <w:rsid w:val="004E10EA"/>
    <w:rsid w:val="004E495B"/>
    <w:rsid w:val="004E7163"/>
    <w:rsid w:val="004E7637"/>
    <w:rsid w:val="004F317D"/>
    <w:rsid w:val="004F5BBD"/>
    <w:rsid w:val="004F79C5"/>
    <w:rsid w:val="0050362C"/>
    <w:rsid w:val="00503CE5"/>
    <w:rsid w:val="00505159"/>
    <w:rsid w:val="0051509C"/>
    <w:rsid w:val="0052147E"/>
    <w:rsid w:val="0052157D"/>
    <w:rsid w:val="00525138"/>
    <w:rsid w:val="00530DFE"/>
    <w:rsid w:val="0053363B"/>
    <w:rsid w:val="005361CC"/>
    <w:rsid w:val="005377E8"/>
    <w:rsid w:val="005414DF"/>
    <w:rsid w:val="00551C06"/>
    <w:rsid w:val="0055657E"/>
    <w:rsid w:val="00556FA0"/>
    <w:rsid w:val="00560102"/>
    <w:rsid w:val="0056171C"/>
    <w:rsid w:val="00562FD7"/>
    <w:rsid w:val="0056521F"/>
    <w:rsid w:val="00567C19"/>
    <w:rsid w:val="00567FBD"/>
    <w:rsid w:val="00570138"/>
    <w:rsid w:val="005767C7"/>
    <w:rsid w:val="00590D44"/>
    <w:rsid w:val="005A43BE"/>
    <w:rsid w:val="005B1994"/>
    <w:rsid w:val="005B2A44"/>
    <w:rsid w:val="005B387F"/>
    <w:rsid w:val="005B7BFE"/>
    <w:rsid w:val="005C4162"/>
    <w:rsid w:val="005C671E"/>
    <w:rsid w:val="005D09E6"/>
    <w:rsid w:val="005D7D0C"/>
    <w:rsid w:val="005E7B62"/>
    <w:rsid w:val="005F1113"/>
    <w:rsid w:val="005F22A9"/>
    <w:rsid w:val="005F2613"/>
    <w:rsid w:val="005F2E5C"/>
    <w:rsid w:val="006147F0"/>
    <w:rsid w:val="00622977"/>
    <w:rsid w:val="00635532"/>
    <w:rsid w:val="00636BC9"/>
    <w:rsid w:val="00641583"/>
    <w:rsid w:val="0064209A"/>
    <w:rsid w:val="0064291C"/>
    <w:rsid w:val="0064539A"/>
    <w:rsid w:val="0065272E"/>
    <w:rsid w:val="00652EA0"/>
    <w:rsid w:val="00654804"/>
    <w:rsid w:val="00660596"/>
    <w:rsid w:val="006662A1"/>
    <w:rsid w:val="00667F26"/>
    <w:rsid w:val="00671E23"/>
    <w:rsid w:val="006779CC"/>
    <w:rsid w:val="0068178D"/>
    <w:rsid w:val="00681B2E"/>
    <w:rsid w:val="006870AF"/>
    <w:rsid w:val="006A2A83"/>
    <w:rsid w:val="006A3950"/>
    <w:rsid w:val="006A5F73"/>
    <w:rsid w:val="006A6EDC"/>
    <w:rsid w:val="006A7E61"/>
    <w:rsid w:val="006B5241"/>
    <w:rsid w:val="006B64F3"/>
    <w:rsid w:val="006B7472"/>
    <w:rsid w:val="006B79EC"/>
    <w:rsid w:val="006C05AF"/>
    <w:rsid w:val="006C5FF2"/>
    <w:rsid w:val="006C662C"/>
    <w:rsid w:val="006D0EA1"/>
    <w:rsid w:val="006D3E2B"/>
    <w:rsid w:val="006E18BE"/>
    <w:rsid w:val="006E34B2"/>
    <w:rsid w:val="006E5EC5"/>
    <w:rsid w:val="006F48BE"/>
    <w:rsid w:val="007000AA"/>
    <w:rsid w:val="007017C7"/>
    <w:rsid w:val="007113C4"/>
    <w:rsid w:val="0071469E"/>
    <w:rsid w:val="00724D4E"/>
    <w:rsid w:val="007252DA"/>
    <w:rsid w:val="00725BBF"/>
    <w:rsid w:val="007314FC"/>
    <w:rsid w:val="00731650"/>
    <w:rsid w:val="00741526"/>
    <w:rsid w:val="0074177B"/>
    <w:rsid w:val="007442DF"/>
    <w:rsid w:val="00747EB3"/>
    <w:rsid w:val="00755D4F"/>
    <w:rsid w:val="00761CA6"/>
    <w:rsid w:val="00763F43"/>
    <w:rsid w:val="0076419F"/>
    <w:rsid w:val="0076479D"/>
    <w:rsid w:val="00767DB2"/>
    <w:rsid w:val="007729DB"/>
    <w:rsid w:val="00785A94"/>
    <w:rsid w:val="00786BAE"/>
    <w:rsid w:val="00787D9F"/>
    <w:rsid w:val="00797C98"/>
    <w:rsid w:val="007A1D8E"/>
    <w:rsid w:val="007C13C7"/>
    <w:rsid w:val="007C63D1"/>
    <w:rsid w:val="007D21C5"/>
    <w:rsid w:val="007D2A5A"/>
    <w:rsid w:val="007D466C"/>
    <w:rsid w:val="007E3F71"/>
    <w:rsid w:val="007E52B4"/>
    <w:rsid w:val="007E77E6"/>
    <w:rsid w:val="007F294D"/>
    <w:rsid w:val="007F39C9"/>
    <w:rsid w:val="008010B5"/>
    <w:rsid w:val="00807531"/>
    <w:rsid w:val="0081321A"/>
    <w:rsid w:val="008145E3"/>
    <w:rsid w:val="00817756"/>
    <w:rsid w:val="00846397"/>
    <w:rsid w:val="00855F2A"/>
    <w:rsid w:val="00867BE5"/>
    <w:rsid w:val="00867D58"/>
    <w:rsid w:val="008737A7"/>
    <w:rsid w:val="00874B82"/>
    <w:rsid w:val="00874EF6"/>
    <w:rsid w:val="0088272F"/>
    <w:rsid w:val="008834A6"/>
    <w:rsid w:val="00893BFC"/>
    <w:rsid w:val="00895F15"/>
    <w:rsid w:val="008A40D7"/>
    <w:rsid w:val="008B05FD"/>
    <w:rsid w:val="008C4B94"/>
    <w:rsid w:val="008C69E2"/>
    <w:rsid w:val="008C6AE9"/>
    <w:rsid w:val="008C6B23"/>
    <w:rsid w:val="008D5F23"/>
    <w:rsid w:val="008E0044"/>
    <w:rsid w:val="008E26B1"/>
    <w:rsid w:val="008F4268"/>
    <w:rsid w:val="0090066B"/>
    <w:rsid w:val="009031E2"/>
    <w:rsid w:val="0090536F"/>
    <w:rsid w:val="0091417C"/>
    <w:rsid w:val="009148C3"/>
    <w:rsid w:val="009226AF"/>
    <w:rsid w:val="00922A07"/>
    <w:rsid w:val="009233B2"/>
    <w:rsid w:val="00933378"/>
    <w:rsid w:val="00934BA0"/>
    <w:rsid w:val="00936A3F"/>
    <w:rsid w:val="00937A4D"/>
    <w:rsid w:val="0094301D"/>
    <w:rsid w:val="009431E3"/>
    <w:rsid w:val="0094615E"/>
    <w:rsid w:val="00953327"/>
    <w:rsid w:val="00960E92"/>
    <w:rsid w:val="00961C76"/>
    <w:rsid w:val="00962E43"/>
    <w:rsid w:val="00964EBE"/>
    <w:rsid w:val="00983446"/>
    <w:rsid w:val="00986522"/>
    <w:rsid w:val="009A293E"/>
    <w:rsid w:val="009A3651"/>
    <w:rsid w:val="009B166D"/>
    <w:rsid w:val="009B2CB5"/>
    <w:rsid w:val="009B65B9"/>
    <w:rsid w:val="009B78EE"/>
    <w:rsid w:val="009C0E52"/>
    <w:rsid w:val="009C65C2"/>
    <w:rsid w:val="009D2312"/>
    <w:rsid w:val="009D5414"/>
    <w:rsid w:val="009D6131"/>
    <w:rsid w:val="009D627A"/>
    <w:rsid w:val="009D6F22"/>
    <w:rsid w:val="009D6F61"/>
    <w:rsid w:val="009E04E8"/>
    <w:rsid w:val="009E2679"/>
    <w:rsid w:val="009E3A04"/>
    <w:rsid w:val="009E3F25"/>
    <w:rsid w:val="009E7F39"/>
    <w:rsid w:val="009F4674"/>
    <w:rsid w:val="009F644D"/>
    <w:rsid w:val="00A06FC4"/>
    <w:rsid w:val="00A10B38"/>
    <w:rsid w:val="00A15A79"/>
    <w:rsid w:val="00A16BD9"/>
    <w:rsid w:val="00A17881"/>
    <w:rsid w:val="00A20F8D"/>
    <w:rsid w:val="00A21260"/>
    <w:rsid w:val="00A3602B"/>
    <w:rsid w:val="00A41C80"/>
    <w:rsid w:val="00A4598B"/>
    <w:rsid w:val="00A45C85"/>
    <w:rsid w:val="00A62522"/>
    <w:rsid w:val="00A639FA"/>
    <w:rsid w:val="00A6691A"/>
    <w:rsid w:val="00A66F95"/>
    <w:rsid w:val="00A7740A"/>
    <w:rsid w:val="00A83F4A"/>
    <w:rsid w:val="00A86AA6"/>
    <w:rsid w:val="00A872BD"/>
    <w:rsid w:val="00A87625"/>
    <w:rsid w:val="00A906F6"/>
    <w:rsid w:val="00A91D90"/>
    <w:rsid w:val="00A95FAA"/>
    <w:rsid w:val="00A9760B"/>
    <w:rsid w:val="00AA67D8"/>
    <w:rsid w:val="00AB0B7D"/>
    <w:rsid w:val="00AB2DE7"/>
    <w:rsid w:val="00AB4707"/>
    <w:rsid w:val="00AC4A86"/>
    <w:rsid w:val="00AD083C"/>
    <w:rsid w:val="00AD1B1E"/>
    <w:rsid w:val="00AD4742"/>
    <w:rsid w:val="00AD798C"/>
    <w:rsid w:val="00AE0D8F"/>
    <w:rsid w:val="00AE753A"/>
    <w:rsid w:val="00AE79A4"/>
    <w:rsid w:val="00AF00D8"/>
    <w:rsid w:val="00AF5663"/>
    <w:rsid w:val="00AF61B1"/>
    <w:rsid w:val="00B013D3"/>
    <w:rsid w:val="00B02F8A"/>
    <w:rsid w:val="00B03DD6"/>
    <w:rsid w:val="00B04B28"/>
    <w:rsid w:val="00B07437"/>
    <w:rsid w:val="00B10C9A"/>
    <w:rsid w:val="00B13CEE"/>
    <w:rsid w:val="00B1719B"/>
    <w:rsid w:val="00B17641"/>
    <w:rsid w:val="00B22731"/>
    <w:rsid w:val="00B24206"/>
    <w:rsid w:val="00B26666"/>
    <w:rsid w:val="00B3276E"/>
    <w:rsid w:val="00B36026"/>
    <w:rsid w:val="00B40347"/>
    <w:rsid w:val="00B42298"/>
    <w:rsid w:val="00B444E9"/>
    <w:rsid w:val="00B452B6"/>
    <w:rsid w:val="00B50D12"/>
    <w:rsid w:val="00B521E0"/>
    <w:rsid w:val="00B54767"/>
    <w:rsid w:val="00B54EED"/>
    <w:rsid w:val="00B562DA"/>
    <w:rsid w:val="00B56C31"/>
    <w:rsid w:val="00B62125"/>
    <w:rsid w:val="00B67E07"/>
    <w:rsid w:val="00B70D2B"/>
    <w:rsid w:val="00B7158E"/>
    <w:rsid w:val="00B846F6"/>
    <w:rsid w:val="00B90620"/>
    <w:rsid w:val="00B9581D"/>
    <w:rsid w:val="00BA3ED6"/>
    <w:rsid w:val="00BA5957"/>
    <w:rsid w:val="00BB090C"/>
    <w:rsid w:val="00BC4EF9"/>
    <w:rsid w:val="00BC60BD"/>
    <w:rsid w:val="00BD5638"/>
    <w:rsid w:val="00BE2583"/>
    <w:rsid w:val="00BE5498"/>
    <w:rsid w:val="00BE6810"/>
    <w:rsid w:val="00BE7F63"/>
    <w:rsid w:val="00BF1B84"/>
    <w:rsid w:val="00BF4791"/>
    <w:rsid w:val="00BF48ED"/>
    <w:rsid w:val="00C03781"/>
    <w:rsid w:val="00C04156"/>
    <w:rsid w:val="00C10F25"/>
    <w:rsid w:val="00C11A08"/>
    <w:rsid w:val="00C13588"/>
    <w:rsid w:val="00C14331"/>
    <w:rsid w:val="00C14859"/>
    <w:rsid w:val="00C2688D"/>
    <w:rsid w:val="00C26E72"/>
    <w:rsid w:val="00C348EF"/>
    <w:rsid w:val="00C34AC5"/>
    <w:rsid w:val="00C356ED"/>
    <w:rsid w:val="00C4091B"/>
    <w:rsid w:val="00C40FB1"/>
    <w:rsid w:val="00C474AA"/>
    <w:rsid w:val="00C56373"/>
    <w:rsid w:val="00C6077E"/>
    <w:rsid w:val="00C607F3"/>
    <w:rsid w:val="00C627DC"/>
    <w:rsid w:val="00C70621"/>
    <w:rsid w:val="00C7294C"/>
    <w:rsid w:val="00C73F44"/>
    <w:rsid w:val="00C840F1"/>
    <w:rsid w:val="00C9449F"/>
    <w:rsid w:val="00C97F25"/>
    <w:rsid w:val="00CA6E22"/>
    <w:rsid w:val="00CB42C9"/>
    <w:rsid w:val="00CB61AC"/>
    <w:rsid w:val="00CC31E2"/>
    <w:rsid w:val="00CD0997"/>
    <w:rsid w:val="00CD53F2"/>
    <w:rsid w:val="00CD60EB"/>
    <w:rsid w:val="00CE2686"/>
    <w:rsid w:val="00CE4DBC"/>
    <w:rsid w:val="00CE67C0"/>
    <w:rsid w:val="00CE7EBD"/>
    <w:rsid w:val="00CF4A79"/>
    <w:rsid w:val="00D04A2C"/>
    <w:rsid w:val="00D0528C"/>
    <w:rsid w:val="00D070E3"/>
    <w:rsid w:val="00D104A0"/>
    <w:rsid w:val="00D113EA"/>
    <w:rsid w:val="00D116B8"/>
    <w:rsid w:val="00D11FE6"/>
    <w:rsid w:val="00D160BB"/>
    <w:rsid w:val="00D16370"/>
    <w:rsid w:val="00D1648A"/>
    <w:rsid w:val="00D21042"/>
    <w:rsid w:val="00D319A5"/>
    <w:rsid w:val="00D37B80"/>
    <w:rsid w:val="00D433C7"/>
    <w:rsid w:val="00D43C26"/>
    <w:rsid w:val="00D442E1"/>
    <w:rsid w:val="00D44497"/>
    <w:rsid w:val="00D4708D"/>
    <w:rsid w:val="00D71879"/>
    <w:rsid w:val="00D71993"/>
    <w:rsid w:val="00D7534A"/>
    <w:rsid w:val="00D7730E"/>
    <w:rsid w:val="00D82EC6"/>
    <w:rsid w:val="00D8557B"/>
    <w:rsid w:val="00D869D9"/>
    <w:rsid w:val="00D97D2C"/>
    <w:rsid w:val="00DA1BCC"/>
    <w:rsid w:val="00DB3FEC"/>
    <w:rsid w:val="00DB4434"/>
    <w:rsid w:val="00DD0875"/>
    <w:rsid w:val="00DE7E0C"/>
    <w:rsid w:val="00DF0291"/>
    <w:rsid w:val="00DF22DA"/>
    <w:rsid w:val="00E00698"/>
    <w:rsid w:val="00E00F4C"/>
    <w:rsid w:val="00E012D8"/>
    <w:rsid w:val="00E01F5B"/>
    <w:rsid w:val="00E03FCD"/>
    <w:rsid w:val="00E0603C"/>
    <w:rsid w:val="00E0733E"/>
    <w:rsid w:val="00E2362B"/>
    <w:rsid w:val="00E2653C"/>
    <w:rsid w:val="00E41A84"/>
    <w:rsid w:val="00E430C2"/>
    <w:rsid w:val="00E45ACE"/>
    <w:rsid w:val="00E53D33"/>
    <w:rsid w:val="00E60C71"/>
    <w:rsid w:val="00E6434D"/>
    <w:rsid w:val="00E67407"/>
    <w:rsid w:val="00E700CA"/>
    <w:rsid w:val="00E72F53"/>
    <w:rsid w:val="00E76B3C"/>
    <w:rsid w:val="00E81A22"/>
    <w:rsid w:val="00E91F58"/>
    <w:rsid w:val="00EA3015"/>
    <w:rsid w:val="00EB333E"/>
    <w:rsid w:val="00EC11B7"/>
    <w:rsid w:val="00EC11D5"/>
    <w:rsid w:val="00EC6BD7"/>
    <w:rsid w:val="00EC6F35"/>
    <w:rsid w:val="00EC770D"/>
    <w:rsid w:val="00ED52CE"/>
    <w:rsid w:val="00EE0A84"/>
    <w:rsid w:val="00EE5446"/>
    <w:rsid w:val="00EE590B"/>
    <w:rsid w:val="00EF15DA"/>
    <w:rsid w:val="00EF1A39"/>
    <w:rsid w:val="00EF1F23"/>
    <w:rsid w:val="00EF36A8"/>
    <w:rsid w:val="00EF4ABA"/>
    <w:rsid w:val="00F04A81"/>
    <w:rsid w:val="00F1428A"/>
    <w:rsid w:val="00F176CB"/>
    <w:rsid w:val="00F317C5"/>
    <w:rsid w:val="00F47926"/>
    <w:rsid w:val="00F549B7"/>
    <w:rsid w:val="00F651FF"/>
    <w:rsid w:val="00F73C6C"/>
    <w:rsid w:val="00F76D08"/>
    <w:rsid w:val="00F83FEC"/>
    <w:rsid w:val="00F860FE"/>
    <w:rsid w:val="00F86B95"/>
    <w:rsid w:val="00F938E1"/>
    <w:rsid w:val="00F9606A"/>
    <w:rsid w:val="00F97B50"/>
    <w:rsid w:val="00FA187A"/>
    <w:rsid w:val="00FA1BCF"/>
    <w:rsid w:val="00FA4149"/>
    <w:rsid w:val="00FB4AEC"/>
    <w:rsid w:val="00FC7912"/>
    <w:rsid w:val="00FD4F45"/>
    <w:rsid w:val="00FE12DE"/>
    <w:rsid w:val="00FE131C"/>
    <w:rsid w:val="00FE29A2"/>
    <w:rsid w:val="00FF5482"/>
    <w:rsid w:val="00FF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D67CF"/>
  <w15:docId w15:val="{12AF30F8-7134-4CD4-80CC-02F4B791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1D5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EC11D5"/>
    <w:pPr>
      <w:keepNext/>
      <w:outlineLvl w:val="0"/>
    </w:pPr>
    <w:rPr>
      <w:color w:val="FF0000"/>
      <w:szCs w:val="20"/>
      <w:lang w:val="tr-TR" w:eastAsia="tr-TR"/>
    </w:rPr>
  </w:style>
  <w:style w:type="paragraph" w:styleId="Balk2">
    <w:name w:val="heading 2"/>
    <w:basedOn w:val="Normal"/>
    <w:next w:val="Normal"/>
    <w:qFormat/>
    <w:rsid w:val="00EC11D5"/>
    <w:pPr>
      <w:keepNext/>
      <w:outlineLvl w:val="1"/>
    </w:pPr>
    <w:rPr>
      <w:b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0743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272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l%20T&#252;may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220DAE2E-81DD-40E9-AB32-9540A00425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810B0-DA70-46EA-A287-F2B42B2AAA63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ORTA ÖĞRT</vt:lpstr>
    </vt:vector>
  </TitlesOfParts>
  <Company>Ekici Holding A.Ş.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ORTA ÖĞRT</dc:title>
  <dc:creator>Ekici Family</dc:creator>
  <cp:lastModifiedBy>X</cp:lastModifiedBy>
  <cp:revision>8</cp:revision>
  <cp:lastPrinted>2016-06-15T08:15:00Z</cp:lastPrinted>
  <dcterms:created xsi:type="dcterms:W3CDTF">2022-03-04T13:25:00Z</dcterms:created>
  <dcterms:modified xsi:type="dcterms:W3CDTF">2022-03-04T14:14:00Z</dcterms:modified>
</cp:coreProperties>
</file>